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044D" w:rsidRPr="00C32761" w:rsidRDefault="00690102">
      <w:pPr>
        <w:keepNext/>
        <w:keepLines/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before="480" w:line="276" w:lineRule="auto"/>
        <w:jc w:val="center"/>
        <w:rPr>
          <w:rFonts w:ascii="Times New Roman" w:eastAsia="Cambria" w:hAnsi="Times New Roman" w:cs="Times New Roman"/>
          <w:b/>
          <w:color w:val="365F91"/>
          <w:sz w:val="28"/>
          <w:szCs w:val="28"/>
        </w:rPr>
      </w:pPr>
      <w:r w:rsidRPr="00C32761">
        <w:rPr>
          <w:rFonts w:ascii="Times New Roman" w:eastAsia="Cambria" w:hAnsi="Times New Roman" w:cs="Times New Roman"/>
          <w:b/>
          <w:noProof/>
          <w:color w:val="365F91"/>
          <w:sz w:val="28"/>
          <w:szCs w:val="28"/>
        </w:rPr>
        <w:drawing>
          <wp:inline distT="0" distB="0" distL="114300" distR="114300">
            <wp:extent cx="541655" cy="608965"/>
            <wp:effectExtent l="0" t="0" r="0" b="0"/>
            <wp:docPr id="1" name="image1.jpg" descr="Descrizione: Logo istruzion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Descrizione: Logo istruzione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655" cy="6089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MINISTERO ISTRUZIONE UNIVERSITÀ E RICERCA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276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UFFICIO SCOLASTICO REGIONALE PER IL LAZIO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ISTITUTO COMPRENSIVO I. C. 1º - ANAGNI (FR)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27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Viale Regina Margherita, 17 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2761">
        <w:rPr>
          <w:rFonts w:ascii="Times New Roman" w:eastAsia="Times New Roman" w:hAnsi="Times New Roman" w:cs="Times New Roman"/>
          <w:color w:val="000000"/>
          <w:sz w:val="24"/>
          <w:szCs w:val="24"/>
        </w:rPr>
        <w:t>Tel: 0775-727018 – Fax: 0775-728819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2761">
        <w:rPr>
          <w:rFonts w:ascii="Times New Roman" w:eastAsia="Times New Roman" w:hAnsi="Times New Roman" w:cs="Times New Roman"/>
          <w:color w:val="000000"/>
          <w:sz w:val="24"/>
          <w:szCs w:val="24"/>
        </w:rPr>
        <w:t>Mail: FRIC84400V@istruzione.it</w:t>
      </w: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SCUOLA PRIMARIA</w:t>
      </w: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>AGENDA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PER LA PROGETTAZIONE E ORGANIZZAZIONE DIDATTICA SETTIMANALE 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2761">
        <w:rPr>
          <w:rFonts w:ascii="Times New Roman" w:eastAsia="Times New Roman" w:hAnsi="Times New Roman" w:cs="Times New Roman"/>
          <w:color w:val="000000"/>
          <w:sz w:val="24"/>
          <w:szCs w:val="24"/>
        </w:rPr>
        <w:t>(O.M. n. 236 del 2 Agosto 1993)</w:t>
      </w: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Anno scolastico 2</w:t>
      </w:r>
      <w:r w:rsidR="00C32761"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02</w:t>
      </w:r>
      <w:r w:rsidR="00492983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5</w:t>
      </w:r>
      <w:r w:rsidR="00C32761"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- 20</w:t>
      </w:r>
      <w:r w:rsidR="00C32761"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2</w:t>
      </w:r>
      <w:r w:rsidR="00492983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6</w:t>
      </w: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Plesso</w:t>
      </w:r>
      <w:r w:rsidR="00205FE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: </w:t>
      </w:r>
      <w:r w:rsidR="00D9048D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Sede Centrale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hd w:val="clear" w:color="auto" w:fill="FDE9D9"/>
        <w:spacing w:line="276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Classe</w:t>
      </w:r>
      <w:r w:rsidR="00205FE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:</w:t>
      </w:r>
      <w:r w:rsidR="00D9048D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</w:t>
      </w:r>
      <w:r w:rsidR="00205FE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ab/>
      </w:r>
      <w:r w:rsidR="00205FE5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ab/>
      </w:r>
      <w:r w:rsidR="00C32761" w:rsidRPr="00C32761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Sez</w:t>
      </w:r>
      <w:proofErr w:type="spellEnd"/>
      <w:r w:rsidR="00205FE5">
        <w:rPr>
          <w:rFonts w:ascii="Times New Roman" w:eastAsia="Times New Roman" w:hAnsi="Times New Roman" w:cs="Times New Roman"/>
          <w:b/>
          <w:sz w:val="32"/>
          <w:szCs w:val="32"/>
        </w:rPr>
        <w:t>:</w:t>
      </w:r>
      <w:r w:rsidR="00205FE5"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="00205FE5">
        <w:rPr>
          <w:rFonts w:ascii="Times New Roman" w:eastAsia="Times New Roman" w:hAnsi="Times New Roman" w:cs="Times New Roman"/>
          <w:b/>
          <w:sz w:val="32"/>
          <w:szCs w:val="32"/>
        </w:rPr>
        <w:tab/>
      </w: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lastRenderedPageBreak/>
        <w:t>SCUOLA PRIMARIA</w:t>
      </w: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>AGENDA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PER LA PROGETTAZIONE E ORGANIZZAZIONE DIDATTICA SETTIMANALE</w:t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32761">
        <w:rPr>
          <w:rFonts w:ascii="Times New Roman" w:eastAsia="Times New Roman" w:hAnsi="Times New Roman" w:cs="Times New Roman"/>
          <w:color w:val="000000"/>
          <w:sz w:val="24"/>
          <w:szCs w:val="24"/>
        </w:rPr>
        <w:t>(O.M. n. 236 del 2 Agosto 1993)</w:t>
      </w: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32761" w:rsidRPr="00C32761" w:rsidRDefault="00690102" w:rsidP="00C327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Anno scolastico</w:t>
      </w:r>
      <w:r w:rsidR="00C32761"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202</w:t>
      </w:r>
      <w:r w:rsidR="00B22B90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5</w:t>
      </w:r>
      <w:r w:rsidR="00C32761" w:rsidRPr="00C32761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 xml:space="preserve"> - 202</w:t>
      </w:r>
      <w:r w:rsidR="00B22B90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6</w:t>
      </w: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color w:val="000000"/>
          <w:sz w:val="32"/>
          <w:szCs w:val="32"/>
        </w:rPr>
        <w:t>Classe</w:t>
      </w:r>
      <w:r w:rsidRPr="00C32761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="00205FE5">
        <w:rPr>
          <w:rFonts w:ascii="Times New Roman" w:eastAsia="Times New Roman" w:hAnsi="Times New Roman" w:cs="Times New Roman"/>
          <w:sz w:val="32"/>
          <w:szCs w:val="32"/>
        </w:rPr>
        <w:tab/>
      </w:r>
      <w:r w:rsidR="00C32761" w:rsidRPr="00C32761">
        <w:rPr>
          <w:rFonts w:ascii="Times New Roman" w:eastAsia="Times New Roman" w:hAnsi="Times New Roman" w:cs="Times New Roman"/>
          <w:sz w:val="32"/>
          <w:szCs w:val="32"/>
        </w:rPr>
        <w:tab/>
      </w:r>
      <w:r w:rsidRPr="00C32761">
        <w:rPr>
          <w:rFonts w:ascii="Times New Roman" w:eastAsia="Times New Roman" w:hAnsi="Times New Roman" w:cs="Times New Roman"/>
          <w:color w:val="000000"/>
          <w:sz w:val="32"/>
          <w:szCs w:val="32"/>
        </w:rPr>
        <w:t>Sez.</w:t>
      </w:r>
      <w:r w:rsidR="005E4627" w:rsidRPr="00C3276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="00205FE5">
        <w:rPr>
          <w:rFonts w:ascii="Times New Roman" w:eastAsia="Times New Roman" w:hAnsi="Times New Roman" w:cs="Times New Roman"/>
          <w:color w:val="000000"/>
          <w:sz w:val="32"/>
          <w:szCs w:val="32"/>
        </w:rPr>
        <w:tab/>
      </w:r>
      <w:r w:rsidR="00C32761" w:rsidRPr="00C32761">
        <w:rPr>
          <w:rFonts w:ascii="Times New Roman" w:eastAsia="Times New Roman" w:hAnsi="Times New Roman" w:cs="Times New Roman"/>
          <w:sz w:val="32"/>
          <w:szCs w:val="32"/>
        </w:rPr>
        <w:tab/>
      </w:r>
      <w:r w:rsidRPr="00C3276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n. alunni </w:t>
      </w:r>
      <w:r w:rsidR="00205FE5">
        <w:rPr>
          <w:rFonts w:ascii="Times New Roman" w:eastAsia="Times New Roman" w:hAnsi="Times New Roman" w:cs="Times New Roman"/>
          <w:sz w:val="32"/>
          <w:szCs w:val="32"/>
        </w:rPr>
        <w:tab/>
      </w:r>
    </w:p>
    <w:p w:rsidR="00C32761" w:rsidRPr="00C32761" w:rsidRDefault="00C3276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32761">
        <w:rPr>
          <w:rFonts w:ascii="Times New Roman" w:eastAsia="Times New Roman" w:hAnsi="Times New Roman" w:cs="Times New Roman"/>
          <w:color w:val="000000"/>
          <w:sz w:val="32"/>
          <w:szCs w:val="32"/>
        </w:rPr>
        <w:t>TEMPO NORMALE</w:t>
      </w:r>
      <w:r w:rsidR="005E6AF8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sdt>
        <w:sdtPr>
          <w:rPr>
            <w:rFonts w:ascii="Times New Roman" w:hAnsi="Times New Roman" w:cs="Times New Roman"/>
            <w:b/>
            <w:bCs/>
            <w:sz w:val="28"/>
            <w:szCs w:val="28"/>
            <w:lang w:eastAsia="en-US"/>
          </w:rPr>
          <w:id w:val="-20777363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22B90">
            <w:rPr>
              <w:rFonts w:ascii="MS Gothic" w:eastAsia="MS Gothic" w:hAnsi="MS Gothic" w:cs="Times New Roman" w:hint="eastAsia"/>
              <w:b/>
              <w:bCs/>
              <w:sz w:val="28"/>
              <w:szCs w:val="28"/>
              <w:lang w:eastAsia="en-US"/>
            </w:rPr>
            <w:t>☐</w:t>
          </w:r>
        </w:sdtContent>
      </w:sdt>
      <w:r w:rsidR="005E6AF8">
        <w:rPr>
          <w:rFonts w:ascii="Times New Roman" w:eastAsia="Times New Roman" w:hAnsi="Times New Roman" w:cs="Times New Roman"/>
          <w:color w:val="000000"/>
          <w:sz w:val="32"/>
          <w:szCs w:val="32"/>
        </w:rPr>
        <w:tab/>
      </w:r>
      <w:r w:rsidRPr="00C3276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TEMPO PIENO </w:t>
      </w:r>
      <w:sdt>
        <w:sdtPr>
          <w:rPr>
            <w:rFonts w:ascii="Times New Roman" w:hAnsi="Times New Roman" w:cs="Times New Roman"/>
            <w:b/>
            <w:bCs/>
            <w:sz w:val="28"/>
            <w:szCs w:val="28"/>
            <w:lang w:eastAsia="en-US"/>
          </w:rPr>
          <w:id w:val="1795018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26932">
            <w:rPr>
              <w:rFonts w:ascii="MS Gothic" w:eastAsia="MS Gothic" w:hAnsi="MS Gothic" w:cs="Times New Roman" w:hint="eastAsia"/>
              <w:b/>
              <w:bCs/>
              <w:sz w:val="28"/>
              <w:szCs w:val="28"/>
              <w:lang w:eastAsia="en-US"/>
            </w:rPr>
            <w:t>☐</w:t>
          </w:r>
        </w:sdtContent>
      </w:sdt>
    </w:p>
    <w:p w:rsidR="00D0044D" w:rsidRDefault="00D0044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138"/>
        <w:gridCol w:w="7139"/>
      </w:tblGrid>
      <w:tr w:rsidR="005E6AF8" w:rsidTr="005E6AF8">
        <w:tc>
          <w:tcPr>
            <w:tcW w:w="7138" w:type="dxa"/>
          </w:tcPr>
          <w:p w:rsidR="005E6AF8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C327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AMBITI DISCIPLINARI</w:t>
            </w:r>
          </w:p>
        </w:tc>
        <w:tc>
          <w:tcPr>
            <w:tcW w:w="7139" w:type="dxa"/>
          </w:tcPr>
          <w:p w:rsidR="005E6AF8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C3276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INSEGNANTI</w:t>
            </w:r>
          </w:p>
        </w:tc>
      </w:tr>
      <w:tr w:rsidR="005E6AF8" w:rsidTr="005E6AF8">
        <w:trPr>
          <w:trHeight w:val="276"/>
        </w:trPr>
        <w:tc>
          <w:tcPr>
            <w:tcW w:w="7138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7139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E6AF8" w:rsidTr="005E6AF8">
        <w:tc>
          <w:tcPr>
            <w:tcW w:w="7138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7139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E6AF8" w:rsidTr="005E6AF8">
        <w:tc>
          <w:tcPr>
            <w:tcW w:w="7138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7139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E6AF8" w:rsidTr="005E6AF8">
        <w:tc>
          <w:tcPr>
            <w:tcW w:w="7138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7139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E6AF8" w:rsidTr="005E6AF8">
        <w:tc>
          <w:tcPr>
            <w:tcW w:w="7138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7139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E6AF8" w:rsidTr="005E6AF8">
        <w:tc>
          <w:tcPr>
            <w:tcW w:w="7138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7139" w:type="dxa"/>
          </w:tcPr>
          <w:p w:rsidR="005E6AF8" w:rsidRPr="00C32761" w:rsidRDefault="005E6AF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5E6AF8" w:rsidRPr="00C32761" w:rsidRDefault="005E6A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D0044D" w:rsidRPr="00C32761" w:rsidRDefault="00D004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E6AF8" w:rsidRDefault="006901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DATA</w:t>
      </w:r>
      <w:r w:rsidRPr="00C3276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5E6AF8" w:rsidRDefault="005E6AF8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D0044D" w:rsidRPr="00C32761" w:rsidRDefault="006901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ANALISI DEI BISOGNI FORMATIVI DI CONTESTO</w:t>
      </w:r>
    </w:p>
    <w:p w:rsidR="005E6AF8" w:rsidRDefault="006901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2761">
        <w:rPr>
          <w:rFonts w:ascii="Times New Roman" w:eastAsia="Times New Roman" w:hAnsi="Times New Roman" w:cs="Times New Roman"/>
          <w:color w:val="000000"/>
          <w:sz w:val="28"/>
          <w:szCs w:val="28"/>
        </w:rPr>
        <w:t>(Descrizione del contesto – Punti di forza – Criticità)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277"/>
      </w:tblGrid>
      <w:tr w:rsidR="005E6AF8" w:rsidRPr="00415FC5" w:rsidTr="00202507">
        <w:trPr>
          <w:trHeight w:val="3986"/>
        </w:trPr>
        <w:tc>
          <w:tcPr>
            <w:tcW w:w="14277" w:type="dxa"/>
            <w:noWrap/>
          </w:tcPr>
          <w:p w:rsidR="00C97C6B" w:rsidRPr="00415FC5" w:rsidRDefault="00C97C6B" w:rsidP="00C53E1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202507" w:rsidRDefault="00202507" w:rsidP="0020250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02507" w:rsidRPr="00C32761" w:rsidRDefault="00202507" w:rsidP="0020250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COMPETENZE CHIAVE PER L’APPRENDIMENTO </w:t>
      </w:r>
      <w:r w:rsidRPr="00C32761">
        <w:rPr>
          <w:rFonts w:ascii="Times New Roman" w:eastAsia="Times New Roman" w:hAnsi="Times New Roman" w:cs="Times New Roman"/>
          <w:color w:val="000000"/>
          <w:sz w:val="28"/>
          <w:szCs w:val="28"/>
        </w:rPr>
        <w:t>(Raccomandazione del Parlamento Europeo del 18/12/2006)</w:t>
      </w:r>
    </w:p>
    <w:p w:rsidR="00202507" w:rsidRPr="00C32761" w:rsidRDefault="00202507" w:rsidP="0020250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2507" w:rsidRPr="00077A9E" w:rsidRDefault="00B11E91" w:rsidP="0020250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32"/>
            <w:szCs w:val="28"/>
            <w:lang w:eastAsia="en-US"/>
          </w:rPr>
          <w:id w:val="-2034487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bCs/>
              <w:sz w:val="32"/>
              <w:szCs w:val="28"/>
              <w:lang w:eastAsia="en-US"/>
            </w:rPr>
            <w:t>☐</w:t>
          </w:r>
        </w:sdtContent>
      </w:sdt>
      <w:r w:rsidR="00202507" w:rsidRPr="00077A9E">
        <w:rPr>
          <w:rFonts w:ascii="Times New Roman" w:hAnsi="Times New Roman" w:cs="Times New Roman"/>
          <w:bCs/>
          <w:sz w:val="32"/>
          <w:szCs w:val="28"/>
          <w:lang w:eastAsia="en-US"/>
        </w:rPr>
        <w:t xml:space="preserve"> 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>Comunicazione nella madrelingua</w:t>
      </w:r>
      <w:r w:rsidR="00202507" w:rsidRPr="00077A9E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ab/>
      </w:r>
      <w:r w:rsidR="00202507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32"/>
            <w:szCs w:val="28"/>
            <w:lang w:eastAsia="en-US"/>
          </w:rPr>
          <w:id w:val="-16261443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bCs/>
              <w:sz w:val="32"/>
              <w:szCs w:val="28"/>
              <w:lang w:eastAsia="en-US"/>
            </w:rPr>
            <w:t>☐</w:t>
          </w:r>
        </w:sdtContent>
      </w:sdt>
      <w:r w:rsidR="00202507" w:rsidRPr="00077A9E">
        <w:rPr>
          <w:rFonts w:ascii="Times New Roman" w:hAnsi="Times New Roman" w:cs="Times New Roman"/>
          <w:bCs/>
          <w:sz w:val="32"/>
          <w:szCs w:val="28"/>
          <w:lang w:eastAsia="en-US"/>
        </w:rPr>
        <w:t xml:space="preserve"> 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Comunicazione nelle lingue straniere </w:t>
      </w:r>
    </w:p>
    <w:p w:rsidR="00202507" w:rsidRPr="00077A9E" w:rsidRDefault="00B11E91" w:rsidP="0020250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32"/>
            <w:szCs w:val="28"/>
            <w:lang w:eastAsia="en-US"/>
          </w:rPr>
          <w:id w:val="-164251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bCs/>
              <w:sz w:val="32"/>
              <w:szCs w:val="28"/>
              <w:lang w:eastAsia="en-US"/>
            </w:rPr>
            <w:t>☐</w:t>
          </w:r>
        </w:sdtContent>
      </w:sdt>
      <w:r w:rsidR="00202507" w:rsidRPr="00077A9E">
        <w:rPr>
          <w:rFonts w:ascii="Times New Roman" w:hAnsi="Times New Roman" w:cs="Times New Roman"/>
          <w:bCs/>
          <w:sz w:val="32"/>
          <w:szCs w:val="28"/>
          <w:lang w:eastAsia="en-US"/>
        </w:rPr>
        <w:t xml:space="preserve"> 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>Competenza matematica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ab/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ab/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32"/>
            <w:szCs w:val="28"/>
            <w:lang w:eastAsia="en-US"/>
          </w:rPr>
          <w:id w:val="-2000958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bCs/>
              <w:sz w:val="32"/>
              <w:szCs w:val="28"/>
              <w:lang w:eastAsia="en-US"/>
            </w:rPr>
            <w:t>☐</w:t>
          </w:r>
        </w:sdtContent>
      </w:sdt>
      <w:r w:rsidR="00202507" w:rsidRPr="00077A9E">
        <w:rPr>
          <w:rFonts w:ascii="Times New Roman" w:hAnsi="Times New Roman" w:cs="Times New Roman"/>
          <w:bCs/>
          <w:sz w:val="32"/>
          <w:szCs w:val="28"/>
          <w:lang w:eastAsia="en-US"/>
        </w:rPr>
        <w:t xml:space="preserve"> 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>Competenza digitale</w:t>
      </w:r>
    </w:p>
    <w:p w:rsidR="00202507" w:rsidRPr="00077A9E" w:rsidRDefault="00B11E91" w:rsidP="0020250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32"/>
            <w:szCs w:val="28"/>
            <w:lang w:eastAsia="en-US"/>
          </w:rPr>
          <w:id w:val="16942668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bCs/>
              <w:sz w:val="32"/>
              <w:szCs w:val="28"/>
              <w:lang w:eastAsia="en-US"/>
            </w:rPr>
            <w:t>☐</w:t>
          </w:r>
        </w:sdtContent>
      </w:sdt>
      <w:r w:rsidR="00202507" w:rsidRPr="00077A9E">
        <w:rPr>
          <w:rFonts w:ascii="Times New Roman" w:hAnsi="Times New Roman" w:cs="Times New Roman"/>
          <w:bCs/>
          <w:sz w:val="32"/>
          <w:szCs w:val="28"/>
          <w:lang w:eastAsia="en-US"/>
        </w:rPr>
        <w:t xml:space="preserve"> 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>Imparare ad imparare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ab/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ab/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ab/>
      </w:r>
      <w:r w:rsidR="00202507">
        <w:rPr>
          <w:rFonts w:ascii="Times New Roman" w:eastAsia="Times New Roman" w:hAnsi="Times New Roman" w:cs="Times New Roman"/>
          <w:color w:val="000000"/>
          <w:sz w:val="28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32"/>
            <w:szCs w:val="28"/>
            <w:lang w:eastAsia="en-US"/>
          </w:rPr>
          <w:id w:val="-790206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bCs/>
              <w:sz w:val="32"/>
              <w:szCs w:val="28"/>
              <w:lang w:eastAsia="en-US"/>
            </w:rPr>
            <w:t>☐</w:t>
          </w:r>
        </w:sdtContent>
      </w:sdt>
      <w:r w:rsidR="00202507" w:rsidRPr="00077A9E">
        <w:rPr>
          <w:rFonts w:ascii="Times New Roman" w:hAnsi="Times New Roman" w:cs="Times New Roman"/>
          <w:bCs/>
          <w:sz w:val="32"/>
          <w:szCs w:val="28"/>
          <w:lang w:eastAsia="en-US"/>
        </w:rPr>
        <w:t xml:space="preserve"> 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>Competenze sociali e civiche</w:t>
      </w:r>
    </w:p>
    <w:p w:rsidR="00202507" w:rsidRPr="00077A9E" w:rsidRDefault="00B11E91" w:rsidP="0020250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sdt>
        <w:sdtPr>
          <w:rPr>
            <w:rFonts w:ascii="Times New Roman" w:hAnsi="Times New Roman" w:cs="Times New Roman"/>
            <w:b/>
            <w:bCs/>
            <w:sz w:val="32"/>
            <w:szCs w:val="28"/>
            <w:lang w:eastAsia="en-US"/>
          </w:rPr>
          <w:id w:val="-1772000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bCs/>
              <w:sz w:val="32"/>
              <w:szCs w:val="28"/>
              <w:lang w:eastAsia="en-US"/>
            </w:rPr>
            <w:t>☐</w:t>
          </w:r>
        </w:sdtContent>
      </w:sdt>
      <w:r w:rsidR="00202507" w:rsidRPr="00077A9E">
        <w:rPr>
          <w:rFonts w:ascii="Times New Roman" w:hAnsi="Times New Roman" w:cs="Times New Roman"/>
          <w:bCs/>
          <w:sz w:val="32"/>
          <w:szCs w:val="28"/>
          <w:lang w:eastAsia="en-US"/>
        </w:rPr>
        <w:t xml:space="preserve"> 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>Senso di iniziativa e imprenditorialità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ab/>
      </w:r>
      <w:sdt>
        <w:sdtPr>
          <w:rPr>
            <w:rFonts w:ascii="Times New Roman" w:hAnsi="Times New Roman" w:cs="Times New Roman"/>
            <w:b/>
            <w:bCs/>
            <w:sz w:val="32"/>
            <w:szCs w:val="28"/>
            <w:lang w:eastAsia="en-US"/>
          </w:rPr>
          <w:id w:val="6089396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b/>
              <w:bCs/>
              <w:sz w:val="32"/>
              <w:szCs w:val="28"/>
              <w:lang w:eastAsia="en-US"/>
            </w:rPr>
            <w:t>☐</w:t>
          </w:r>
        </w:sdtContent>
      </w:sdt>
      <w:r w:rsidR="00202507" w:rsidRPr="00077A9E">
        <w:rPr>
          <w:rFonts w:ascii="Times New Roman" w:hAnsi="Times New Roman" w:cs="Times New Roman"/>
          <w:bCs/>
          <w:sz w:val="32"/>
          <w:szCs w:val="28"/>
          <w:lang w:eastAsia="en-US"/>
        </w:rPr>
        <w:t xml:space="preserve"> </w:t>
      </w:r>
      <w:r w:rsidR="00202507" w:rsidRPr="00077A9E">
        <w:rPr>
          <w:rFonts w:ascii="Times New Roman" w:eastAsia="Times New Roman" w:hAnsi="Times New Roman" w:cs="Times New Roman"/>
          <w:color w:val="000000"/>
          <w:sz w:val="28"/>
          <w:szCs w:val="24"/>
        </w:rPr>
        <w:t>Consapevolezza ed espressione culturale</w:t>
      </w:r>
    </w:p>
    <w:p w:rsidR="00AE7C0A" w:rsidRDefault="00AE7C0A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:rsidR="00202507" w:rsidRDefault="0020250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460A5B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460A5B" w:rsidRPr="00460A5B" w:rsidRDefault="00460A5B" w:rsidP="00460A5B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Italiano</w:t>
            </w:r>
          </w:p>
          <w:p w:rsidR="00460A5B" w:rsidRPr="00426932" w:rsidRDefault="00460A5B" w:rsidP="00205FE5">
            <w:pPr>
              <w:shd w:val="clear" w:color="auto" w:fill="DBE5F1" w:themeFill="accent1" w:themeFillTint="33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426932" w:rsidRPr="00460A5B" w:rsidRDefault="00426932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AE7C0A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317571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3AA7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42693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460A5B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Ascolto </w:t>
            </w:r>
          </w:p>
          <w:p w:rsidR="00460A5B" w:rsidRPr="00460A5B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1641691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425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AE7C0A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AE7C0A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P</w:t>
            </w:r>
            <w:r w:rsidR="00460A5B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arlato</w:t>
            </w:r>
          </w:p>
          <w:p w:rsidR="00460A5B" w:rsidRPr="00460A5B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653221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42425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42693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460A5B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Lettura</w:t>
            </w:r>
          </w:p>
          <w:p w:rsidR="00460A5B" w:rsidRPr="00460A5B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2120719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3AA7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42693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460A5B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Scrittura</w:t>
            </w:r>
          </w:p>
          <w:p w:rsidR="00460A5B" w:rsidRPr="00460A5B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2069869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7776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42693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74070E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Riflessione linguistica</w:t>
            </w:r>
          </w:p>
          <w:p w:rsidR="00460A5B" w:rsidRPr="00460A5B" w:rsidRDefault="00460A5B" w:rsidP="00460A5B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</w:tc>
      </w:tr>
      <w:tr w:rsidR="00205FE5" w:rsidRPr="00460A5B" w:rsidTr="00323AA7">
        <w:trPr>
          <w:trHeight w:val="5522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460A5B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62336" behindDoc="1" locked="1" layoutInCell="1" allowOverlap="1" wp14:anchorId="2214D771" wp14:editId="1499D5F5">
                  <wp:simplePos x="0" y="0"/>
                  <wp:positionH relativeFrom="column">
                    <wp:posOffset>-3296</wp:posOffset>
                  </wp:positionH>
                  <wp:positionV relativeFrom="page">
                    <wp:posOffset>16</wp:posOffset>
                  </wp:positionV>
                  <wp:extent cx="932400" cy="2628000"/>
                  <wp:effectExtent l="0" t="0" r="1270" b="1270"/>
                  <wp:wrapTight wrapText="bothSides">
                    <wp:wrapPolygon edited="0">
                      <wp:start x="0" y="0"/>
                      <wp:lineTo x="0" y="21454"/>
                      <wp:lineTo x="21188" y="21454"/>
                      <wp:lineTo x="21188" y="0"/>
                      <wp:lineTo x="0" y="0"/>
                    </wp:wrapPolygon>
                  </wp:wrapTight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05FE5" w:rsidRPr="00460A5B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42425" w:rsidRDefault="00257776" w:rsidP="00460A5B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Descrizione sintetica</w:t>
            </w:r>
          </w:p>
          <w:p w:rsidR="00D42425" w:rsidRDefault="00D42425" w:rsidP="00460A5B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D42425" w:rsidRDefault="00D42425" w:rsidP="00460A5B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D42425" w:rsidRPr="00460A5B" w:rsidRDefault="00D42425" w:rsidP="00460A5B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</w:tc>
      </w:tr>
    </w:tbl>
    <w:p w:rsidR="00205FE5" w:rsidRDefault="00205FE5">
      <w: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460A5B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426932" w:rsidRPr="00460A5B" w:rsidRDefault="00426932" w:rsidP="0042693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Italiano</w:t>
            </w:r>
            <w:r w:rsidR="0074070E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recupero e potenziamento</w:t>
            </w:r>
          </w:p>
          <w:p w:rsidR="00426932" w:rsidRPr="00426932" w:rsidRDefault="00426932" w:rsidP="00205FE5">
            <w:pPr>
              <w:shd w:val="clear" w:color="auto" w:fill="DBE5F1" w:themeFill="accent1" w:themeFillTint="33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426932" w:rsidRPr="00460A5B" w:rsidRDefault="00426932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AE7C0A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59222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7C0A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AE7C0A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426932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Ascolto </w:t>
            </w:r>
          </w:p>
          <w:p w:rsidR="00426932" w:rsidRPr="00460A5B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257747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7C0A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AE7C0A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P</w:t>
            </w:r>
            <w:r w:rsidR="00426932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arlato</w:t>
            </w:r>
            <w:r w:rsidR="0042693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426932" w:rsidRPr="00460A5B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1939056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932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42693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426932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Lettura</w:t>
            </w:r>
          </w:p>
          <w:p w:rsidR="00426932" w:rsidRPr="00460A5B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1426455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932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42693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426932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Scrittura</w:t>
            </w:r>
          </w:p>
          <w:p w:rsidR="00460A5B" w:rsidRPr="00460A5B" w:rsidRDefault="00B11E91" w:rsidP="00205FE5">
            <w:pPr>
              <w:shd w:val="clear" w:color="auto" w:fill="DBE5F1" w:themeFill="accent1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1733923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6932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42693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74070E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Riflessione linguistica</w:t>
            </w:r>
          </w:p>
          <w:p w:rsidR="00460A5B" w:rsidRPr="00460A5B" w:rsidRDefault="00460A5B" w:rsidP="00460A5B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</w:tc>
      </w:tr>
      <w:tr w:rsidR="00205FE5" w:rsidRPr="00460A5B" w:rsidTr="00205FE5">
        <w:trPr>
          <w:trHeight w:val="584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64384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0</wp:posOffset>
                  </wp:positionV>
                  <wp:extent cx="932400" cy="2628000"/>
                  <wp:effectExtent l="0" t="0" r="1270" b="1270"/>
                  <wp:wrapNone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460A5B">
            <w:pPr>
              <w:suppressAutoHyphens/>
              <w:snapToGrid w:val="0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Descrizione sintetica</w:t>
            </w:r>
          </w:p>
        </w:tc>
      </w:tr>
    </w:tbl>
    <w:p w:rsidR="00460A5B" w:rsidRDefault="00460A5B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E4CAB" w:rsidRDefault="000E4CAB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74070E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:rsidR="0074070E" w:rsidRPr="00460A5B" w:rsidRDefault="0074070E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Inglese</w:t>
            </w:r>
          </w:p>
          <w:p w:rsidR="0074070E" w:rsidRPr="00426932" w:rsidRDefault="0074070E" w:rsidP="00D84600">
            <w:pPr>
              <w:shd w:val="clear" w:color="auto" w:fill="FFE599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74070E" w:rsidRPr="00460A5B" w:rsidRDefault="0074070E" w:rsidP="00D84600">
            <w:pPr>
              <w:shd w:val="clear" w:color="auto" w:fill="FFE599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74070E" w:rsidRPr="00460A5B" w:rsidRDefault="00B11E91" w:rsidP="00D84600">
            <w:pPr>
              <w:shd w:val="clear" w:color="auto" w:fill="FFE599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128839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070E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74070E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74070E" w:rsidRPr="00460A5B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Ascolto </w:t>
            </w:r>
            <w:r w:rsidR="0074070E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(comprensione orale)</w:t>
            </w:r>
          </w:p>
          <w:p w:rsidR="0074070E" w:rsidRPr="00460A5B" w:rsidRDefault="00B11E91" w:rsidP="00D84600">
            <w:pPr>
              <w:shd w:val="clear" w:color="auto" w:fill="FFE599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947621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070E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74070E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74070E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Parlato (produzione e interazione orale)</w:t>
            </w:r>
          </w:p>
          <w:p w:rsidR="0074070E" w:rsidRPr="00460A5B" w:rsidRDefault="00B11E91" w:rsidP="00D84600">
            <w:pPr>
              <w:shd w:val="clear" w:color="auto" w:fill="FFE599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605315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070E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74070E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74070E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Lettura (comprensione scritta)</w:t>
            </w:r>
          </w:p>
          <w:p w:rsidR="0074070E" w:rsidRDefault="00B11E91" w:rsidP="00D84600">
            <w:pPr>
              <w:shd w:val="clear" w:color="auto" w:fill="FFE599"/>
              <w:suppressAutoHyphens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5066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0CB4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74070E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74070E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Scrittura (produzione scritta)</w:t>
            </w:r>
          </w:p>
          <w:p w:rsidR="0074070E" w:rsidRPr="00460A5B" w:rsidRDefault="00B11E91" w:rsidP="00D84600">
            <w:pPr>
              <w:shd w:val="clear" w:color="auto" w:fill="FFE599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1378346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F5F91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6F0CB4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Riflessioni sulla lingua</w:t>
            </w:r>
          </w:p>
          <w:p w:rsidR="0074070E" w:rsidRPr="00460A5B" w:rsidRDefault="0074070E" w:rsidP="00D84600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</w:tc>
      </w:tr>
      <w:tr w:rsidR="00205FE5" w:rsidRPr="00460A5B" w:rsidTr="00205FE5">
        <w:trPr>
          <w:trHeight w:val="6127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66432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0</wp:posOffset>
                  </wp:positionV>
                  <wp:extent cx="932400" cy="2628000"/>
                  <wp:effectExtent l="0" t="0" r="1270" b="1270"/>
                  <wp:wrapNone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1E721E" w:rsidRDefault="001E721E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1E721E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</w:tcPr>
          <w:p w:rsidR="001E721E" w:rsidRPr="00460A5B" w:rsidRDefault="001E721E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Storia</w:t>
            </w:r>
          </w:p>
          <w:p w:rsidR="001E721E" w:rsidRPr="00426932" w:rsidRDefault="001E721E" w:rsidP="00205FE5">
            <w:pPr>
              <w:shd w:val="clear" w:color="auto" w:fill="E5B8B7" w:themeFill="accent2" w:themeFillTint="66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1E721E" w:rsidRPr="00460A5B" w:rsidRDefault="001E721E" w:rsidP="00205FE5">
            <w:pPr>
              <w:shd w:val="clear" w:color="auto" w:fill="E5B8B7" w:themeFill="accent2" w:themeFillTint="66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B11E91" w:rsidRPr="00460A5B" w:rsidRDefault="00B11E91" w:rsidP="00B11E91">
            <w:pPr>
              <w:shd w:val="clear" w:color="auto" w:fill="E5B8B7" w:themeFill="accent2" w:themeFillTint="66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986936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721E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1E721E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1E721E" w:rsidRPr="00460A5B" w:rsidRDefault="001E721E" w:rsidP="00205FE5">
            <w:pPr>
              <w:shd w:val="clear" w:color="auto" w:fill="E5B8B7" w:themeFill="accent2" w:themeFillTint="66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1E721E" w:rsidRPr="00460A5B" w:rsidRDefault="001E721E" w:rsidP="00D84600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</w:tc>
      </w:tr>
      <w:tr w:rsidR="00205FE5" w:rsidRPr="00460A5B" w:rsidTr="00205FE5">
        <w:trPr>
          <w:trHeight w:val="650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68480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1270</wp:posOffset>
                  </wp:positionV>
                  <wp:extent cx="932400" cy="2628000"/>
                  <wp:effectExtent l="0" t="0" r="1270" b="1270"/>
                  <wp:wrapNone/>
                  <wp:docPr id="11" name="Immagin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1E721E" w:rsidRDefault="001E721E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1E721E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</w:tcPr>
          <w:p w:rsidR="001E721E" w:rsidRPr="00460A5B" w:rsidRDefault="001E721E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Geografia</w:t>
            </w:r>
          </w:p>
          <w:p w:rsidR="001E721E" w:rsidRPr="00426932" w:rsidRDefault="001E721E" w:rsidP="00205FE5">
            <w:pPr>
              <w:shd w:val="clear" w:color="auto" w:fill="D6E3BC" w:themeFill="accent3" w:themeFillTint="66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1E721E" w:rsidRPr="00460A5B" w:rsidRDefault="001E721E" w:rsidP="00205FE5">
            <w:pPr>
              <w:shd w:val="clear" w:color="auto" w:fill="D6E3BC" w:themeFill="accent3" w:themeFillTint="66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1E721E" w:rsidRPr="00460A5B" w:rsidRDefault="00B11E91" w:rsidP="00B11E91">
            <w:pPr>
              <w:shd w:val="clear" w:color="auto" w:fill="D6E3BC" w:themeFill="accent3" w:themeFillTint="66"/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255748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721E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1E721E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205FE5" w:rsidRPr="00460A5B" w:rsidTr="00205FE5">
        <w:trPr>
          <w:trHeight w:val="6221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70528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1270</wp:posOffset>
                  </wp:positionV>
                  <wp:extent cx="932400" cy="2628000"/>
                  <wp:effectExtent l="0" t="0" r="1270" b="1270"/>
                  <wp:wrapNone/>
                  <wp:docPr id="12" name="Immagin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0E4CAB" w:rsidRDefault="000E4CAB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0E4CAB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 w:themeFill="accent1" w:themeFillTint="99"/>
          </w:tcPr>
          <w:p w:rsidR="000E4CAB" w:rsidRPr="00460A5B" w:rsidRDefault="000E4CAB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Matematica</w:t>
            </w:r>
          </w:p>
          <w:p w:rsidR="000E4CAB" w:rsidRPr="00426932" w:rsidRDefault="000E4CAB" w:rsidP="00205FE5">
            <w:pPr>
              <w:shd w:val="clear" w:color="auto" w:fill="95B3D7" w:themeFill="accent1" w:themeFillTint="99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0E4CAB" w:rsidRPr="00460A5B" w:rsidRDefault="000E4CAB" w:rsidP="00205FE5">
            <w:pPr>
              <w:shd w:val="clear" w:color="auto" w:fill="95B3D7" w:themeFill="accent1" w:themeFillTint="99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0E4CAB" w:rsidRPr="00460A5B" w:rsidRDefault="00B11E91" w:rsidP="00B11E91">
            <w:pPr>
              <w:shd w:val="clear" w:color="auto" w:fill="95B3D7" w:themeFill="accent1" w:themeFillTint="99"/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289487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CAB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0E4CAB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205FE5" w:rsidRPr="00460A5B" w:rsidTr="00205FE5">
        <w:trPr>
          <w:trHeight w:val="685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72576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1905</wp:posOffset>
                  </wp:positionV>
                  <wp:extent cx="932400" cy="2628000"/>
                  <wp:effectExtent l="0" t="0" r="1270" b="1270"/>
                  <wp:wrapNone/>
                  <wp:docPr id="13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205FE5" w:rsidRDefault="00205FE5">
      <w: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0E4CAB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5B3D7" w:themeFill="accent1" w:themeFillTint="99"/>
          </w:tcPr>
          <w:p w:rsidR="000E4CAB" w:rsidRPr="00460A5B" w:rsidRDefault="000E4CAB" w:rsidP="00205FE5">
            <w:pPr>
              <w:shd w:val="clear" w:color="auto" w:fill="95B3D7" w:themeFill="accent1" w:themeFillTint="99"/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Matematica recupero e potenziamento</w:t>
            </w:r>
          </w:p>
          <w:p w:rsidR="000E4CAB" w:rsidRPr="00426932" w:rsidRDefault="000E4CAB" w:rsidP="00205FE5">
            <w:pPr>
              <w:shd w:val="clear" w:color="auto" w:fill="95B3D7" w:themeFill="accent1" w:themeFillTint="99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0E4CAB" w:rsidRPr="00460A5B" w:rsidRDefault="000E4CAB" w:rsidP="00205FE5">
            <w:pPr>
              <w:shd w:val="clear" w:color="auto" w:fill="95B3D7" w:themeFill="accent1" w:themeFillTint="99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0E4CAB" w:rsidRPr="00460A5B" w:rsidRDefault="00B11E91" w:rsidP="00B11E91">
            <w:pPr>
              <w:shd w:val="clear" w:color="auto" w:fill="95B3D7" w:themeFill="accent1" w:themeFillTint="99"/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132950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CAB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0E4CAB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205FE5" w:rsidRPr="00460A5B" w:rsidTr="00205FE5">
        <w:trPr>
          <w:trHeight w:val="6712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74624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1905</wp:posOffset>
                  </wp:positionV>
                  <wp:extent cx="932400" cy="2628000"/>
                  <wp:effectExtent l="0" t="0" r="1270" b="1270"/>
                  <wp:wrapNone/>
                  <wp:docPr id="14" name="Immagin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Descrizione sintetica</w:t>
            </w:r>
          </w:p>
        </w:tc>
      </w:tr>
    </w:tbl>
    <w:p w:rsidR="003F79F0" w:rsidRDefault="003F79F0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3F79F0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8F"/>
          </w:tcPr>
          <w:p w:rsidR="003F79F0" w:rsidRPr="00460A5B" w:rsidRDefault="003F79F0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Scienze</w:t>
            </w:r>
          </w:p>
          <w:p w:rsidR="003F79F0" w:rsidRPr="00426932" w:rsidRDefault="003F79F0" w:rsidP="00205FE5">
            <w:pPr>
              <w:shd w:val="clear" w:color="auto" w:fill="FFFF8F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3F79F0" w:rsidRPr="00460A5B" w:rsidRDefault="003F79F0" w:rsidP="00205FE5">
            <w:pPr>
              <w:shd w:val="clear" w:color="auto" w:fill="FFFF8F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3F79F0" w:rsidRPr="00460A5B" w:rsidRDefault="00B11E91" w:rsidP="00B11E91">
            <w:pPr>
              <w:shd w:val="clear" w:color="auto" w:fill="FFFF8F"/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544911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79F0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3F79F0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205FE5" w:rsidRPr="00460A5B" w:rsidTr="00205FE5">
        <w:trPr>
          <w:trHeight w:val="6079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76672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1270</wp:posOffset>
                  </wp:positionV>
                  <wp:extent cx="932400" cy="2628000"/>
                  <wp:effectExtent l="0" t="0" r="1270" b="1270"/>
                  <wp:wrapNone/>
                  <wp:docPr id="15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3F79F0" w:rsidRDefault="003F79F0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B528E7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0D9" w:themeFill="accent4" w:themeFillTint="66"/>
          </w:tcPr>
          <w:p w:rsidR="00B528E7" w:rsidRPr="00460A5B" w:rsidRDefault="00B528E7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Musica</w:t>
            </w:r>
          </w:p>
          <w:p w:rsidR="00B528E7" w:rsidRPr="00426932" w:rsidRDefault="00B528E7" w:rsidP="00205FE5">
            <w:pPr>
              <w:shd w:val="clear" w:color="auto" w:fill="CCC0D9" w:themeFill="accent4" w:themeFillTint="66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B528E7" w:rsidRPr="00460A5B" w:rsidRDefault="00B528E7" w:rsidP="00205FE5">
            <w:pPr>
              <w:shd w:val="clear" w:color="auto" w:fill="CCC0D9" w:themeFill="accent4" w:themeFillTint="66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205FE5" w:rsidRPr="00460A5B" w:rsidRDefault="00B11E91" w:rsidP="00B11E91">
            <w:pPr>
              <w:shd w:val="clear" w:color="auto" w:fill="CCC0D9" w:themeFill="accent4" w:themeFillTint="66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317856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E7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B528E7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205FE5" w:rsidRPr="00460A5B" w:rsidTr="00205FE5">
        <w:trPr>
          <w:trHeight w:val="69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78720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1270</wp:posOffset>
                  </wp:positionV>
                  <wp:extent cx="932400" cy="2628000"/>
                  <wp:effectExtent l="0" t="0" r="1270" b="1270"/>
                  <wp:wrapNone/>
                  <wp:docPr id="16" name="Immagin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B528E7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AD6F"/>
          </w:tcPr>
          <w:p w:rsidR="00B528E7" w:rsidRPr="00460A5B" w:rsidRDefault="00B528E7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Arte e Immagini</w:t>
            </w:r>
          </w:p>
          <w:p w:rsidR="00B528E7" w:rsidRPr="00426932" w:rsidRDefault="00B528E7" w:rsidP="00205FE5">
            <w:pPr>
              <w:shd w:val="clear" w:color="auto" w:fill="F9AD6F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B528E7" w:rsidRPr="00460A5B" w:rsidRDefault="00B528E7" w:rsidP="00205FE5">
            <w:pPr>
              <w:shd w:val="clear" w:color="auto" w:fill="F9AD6F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205FE5" w:rsidRPr="00460A5B" w:rsidRDefault="00B11E91" w:rsidP="00B11E91">
            <w:pPr>
              <w:shd w:val="clear" w:color="auto" w:fill="F9AD6F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1903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E7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B528E7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205FE5" w:rsidRPr="00460A5B" w:rsidTr="00205FE5">
        <w:trPr>
          <w:trHeight w:val="6508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80768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1270</wp:posOffset>
                  </wp:positionV>
                  <wp:extent cx="932400" cy="2628000"/>
                  <wp:effectExtent l="0" t="0" r="1270" b="1270"/>
                  <wp:wrapNone/>
                  <wp:docPr id="17" name="Immagin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B528E7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:rsidR="00B528E7" w:rsidRPr="00460A5B" w:rsidRDefault="00B528E7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Educazione fisica</w:t>
            </w:r>
          </w:p>
          <w:p w:rsidR="00B528E7" w:rsidRPr="00426932" w:rsidRDefault="00B528E7" w:rsidP="00D84600">
            <w:pPr>
              <w:shd w:val="clear" w:color="auto" w:fill="FFE599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B528E7" w:rsidRPr="00460A5B" w:rsidRDefault="00B528E7" w:rsidP="00D84600">
            <w:pPr>
              <w:shd w:val="clear" w:color="auto" w:fill="FFE599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B528E7" w:rsidRPr="00460A5B" w:rsidRDefault="00B11E91" w:rsidP="00B11E91">
            <w:pPr>
              <w:shd w:val="clear" w:color="auto" w:fill="FFE599"/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591361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E7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B528E7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205FE5" w:rsidRPr="00460A5B" w:rsidTr="00205FE5">
        <w:trPr>
          <w:trHeight w:val="6079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82816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1270</wp:posOffset>
                  </wp:positionV>
                  <wp:extent cx="932400" cy="2628000"/>
                  <wp:effectExtent l="0" t="0" r="1270" b="1270"/>
                  <wp:wrapNone/>
                  <wp:docPr id="18" name="Immagin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B528E7" w:rsidRPr="00460A5B" w:rsidTr="00205FE5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B528E7" w:rsidRPr="00460A5B" w:rsidRDefault="00B528E7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Tecnologia</w:t>
            </w:r>
          </w:p>
          <w:p w:rsidR="00B528E7" w:rsidRPr="00426932" w:rsidRDefault="00B528E7" w:rsidP="00205FE5">
            <w:pPr>
              <w:shd w:val="clear" w:color="auto" w:fill="92D050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B528E7" w:rsidRPr="00460A5B" w:rsidRDefault="00B528E7" w:rsidP="00205FE5">
            <w:pPr>
              <w:shd w:val="clear" w:color="auto" w:fill="92D050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205FE5" w:rsidRPr="00460A5B" w:rsidRDefault="00B11E91" w:rsidP="00B11E91">
            <w:pPr>
              <w:shd w:val="clear" w:color="auto" w:fill="92D050"/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-1149818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28E7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B528E7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205FE5" w:rsidRPr="00460A5B" w:rsidTr="00205FE5">
        <w:trPr>
          <w:trHeight w:val="6443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84864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1905</wp:posOffset>
                  </wp:positionV>
                  <wp:extent cx="932400" cy="2628000"/>
                  <wp:effectExtent l="0" t="0" r="1270" b="1270"/>
                  <wp:wrapNone/>
                  <wp:docPr id="19" name="Immagin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11E91" w:rsidRDefault="00B11E91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11E91" w:rsidRDefault="00B11E91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11E91" w:rsidRDefault="00B11E91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11E91" w:rsidRDefault="00B11E91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323AA7" w:rsidRPr="00460A5B" w:rsidTr="00731E26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</w:tcPr>
          <w:p w:rsidR="00323AA7" w:rsidRPr="00460A5B" w:rsidRDefault="00323AA7" w:rsidP="00323AA7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I.R.C. – Insegnamento della Religione Cattolica</w:t>
            </w:r>
          </w:p>
          <w:p w:rsidR="00323AA7" w:rsidRPr="00426932" w:rsidRDefault="00323AA7" w:rsidP="00323AA7">
            <w:pPr>
              <w:shd w:val="clear" w:color="auto" w:fill="F2DBDB" w:themeFill="accent2" w:themeFillTint="33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323AA7" w:rsidRPr="00460A5B" w:rsidRDefault="00323AA7" w:rsidP="00323AA7">
            <w:pPr>
              <w:shd w:val="clear" w:color="auto" w:fill="F2DBDB" w:themeFill="accent2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B11E91" w:rsidRPr="00323AA7" w:rsidRDefault="00B11E91" w:rsidP="00B11E91">
            <w:pPr>
              <w:shd w:val="clear" w:color="auto" w:fill="F2DBDB" w:themeFill="accent2" w:themeFillTint="33"/>
              <w:suppressAutoHyphens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424995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3AA7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323AA7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</w:p>
          <w:p w:rsidR="00323AA7" w:rsidRPr="00323AA7" w:rsidRDefault="00323AA7" w:rsidP="00323AA7">
            <w:pPr>
              <w:shd w:val="clear" w:color="auto" w:fill="F2DBDB" w:themeFill="accent2" w:themeFillTint="33"/>
              <w:suppressAutoHyphens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</w:p>
        </w:tc>
      </w:tr>
      <w:tr w:rsidR="00323AA7" w:rsidRPr="00460A5B" w:rsidTr="00323AA7">
        <w:trPr>
          <w:trHeight w:val="6501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23AA7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58240" behindDoc="1" locked="1" layoutInCell="1" allowOverlap="1">
                  <wp:simplePos x="0" y="0"/>
                  <wp:positionH relativeFrom="column">
                    <wp:posOffset>2314</wp:posOffset>
                  </wp:positionH>
                  <wp:positionV relativeFrom="page">
                    <wp:posOffset>3755</wp:posOffset>
                  </wp:positionV>
                  <wp:extent cx="932400" cy="2628000"/>
                  <wp:effectExtent l="0" t="0" r="1270" b="1270"/>
                  <wp:wrapNone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23AA7" w:rsidRPr="00460A5B" w:rsidRDefault="00323AA7" w:rsidP="00323AA7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8054E2" w:rsidRDefault="008054E2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8054E2" w:rsidRPr="00460A5B" w:rsidTr="00077A9E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</w:tcPr>
          <w:p w:rsidR="008054E2" w:rsidRPr="00460A5B" w:rsidRDefault="008054E2" w:rsidP="00D84600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Materia alternativa all’I.R.C.</w:t>
            </w:r>
          </w:p>
          <w:p w:rsidR="008054E2" w:rsidRPr="00426932" w:rsidRDefault="008054E2" w:rsidP="00077A9E">
            <w:pPr>
              <w:shd w:val="clear" w:color="auto" w:fill="F2DBDB" w:themeFill="accent2" w:themeFillTint="33"/>
              <w:suppressAutoHyphens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</w:pPr>
            <w:r w:rsidRPr="00460A5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en-US"/>
              </w:rPr>
              <w:t xml:space="preserve">Nucleo tematico </w:t>
            </w:r>
          </w:p>
          <w:p w:rsidR="008054E2" w:rsidRPr="00460A5B" w:rsidRDefault="008054E2" w:rsidP="00077A9E">
            <w:pPr>
              <w:shd w:val="clear" w:color="auto" w:fill="F2DBDB" w:themeFill="accent2" w:themeFillTint="33"/>
              <w:suppressAutoHyphens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8054E2" w:rsidRDefault="00B11E91" w:rsidP="00077A9E">
            <w:pPr>
              <w:shd w:val="clear" w:color="auto" w:fill="F2DBDB" w:themeFill="accent2" w:themeFillTint="33"/>
              <w:suppressAutoHyphens/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</w:pPr>
            <w:sdt>
              <w:sdtPr>
                <w:rPr>
                  <w:rFonts w:ascii="Times New Roman" w:hAnsi="Times New Roman" w:cs="Times New Roman"/>
                  <w:b/>
                  <w:bCs/>
                  <w:sz w:val="28"/>
                  <w:szCs w:val="28"/>
                  <w:lang w:eastAsia="en-US"/>
                </w:rPr>
                <w:id w:val="791862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54E2" w:rsidRPr="00426932">
                  <w:rPr>
                    <w:rFonts w:ascii="MS Gothic" w:eastAsia="MS Gothic" w:hAnsi="MS Gothic" w:cs="Times New Roman" w:hint="eastAsia"/>
                    <w:b/>
                    <w:bCs/>
                    <w:sz w:val="28"/>
                    <w:szCs w:val="28"/>
                    <w:lang w:eastAsia="en-US"/>
                  </w:rPr>
                  <w:t>☐</w:t>
                </w:r>
              </w:sdtContent>
            </w:sdt>
            <w:r w:rsidR="008054E2" w:rsidRPr="0042693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8054E2">
              <w:rPr>
                <w:rFonts w:ascii="Times New Roman" w:hAnsi="Times New Roman" w:cs="Times New Roman"/>
                <w:bCs/>
                <w:sz w:val="28"/>
                <w:szCs w:val="28"/>
                <w:lang w:eastAsia="en-US"/>
              </w:rPr>
              <w:t>Interesse e partecipazione</w:t>
            </w:r>
          </w:p>
          <w:p w:rsidR="00077A9E" w:rsidRPr="00460A5B" w:rsidRDefault="00077A9E" w:rsidP="00077A9E">
            <w:pPr>
              <w:shd w:val="clear" w:color="auto" w:fill="F2DBDB" w:themeFill="accent2" w:themeFillTint="33"/>
              <w:suppressAutoHyphens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</w:tc>
      </w:tr>
      <w:tr w:rsidR="00205FE5" w:rsidRPr="00460A5B" w:rsidTr="00205FE5">
        <w:trPr>
          <w:trHeight w:val="6985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8B92E52">
                  <wp:extent cx="932815" cy="2627630"/>
                  <wp:effectExtent l="0" t="0" r="635" b="1270"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815" cy="26276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460A5B">
              <w:rPr>
                <w:rFonts w:ascii="Times New Roman" w:eastAsia="Times New Roma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8054E2" w:rsidRDefault="008054E2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05FE5" w:rsidRDefault="00205FE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tbl>
      <w:tblPr>
        <w:tblW w:w="1460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790"/>
        <w:gridCol w:w="12811"/>
      </w:tblGrid>
      <w:tr w:rsidR="00205FE5" w:rsidRPr="00460A5B" w:rsidTr="00077A9E">
        <w:tc>
          <w:tcPr>
            <w:tcW w:w="146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</w:tcPr>
          <w:p w:rsidR="00205FE5" w:rsidRDefault="00205FE5" w:rsidP="00077A9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Sostegno</w:t>
            </w:r>
          </w:p>
          <w:p w:rsidR="00077A9E" w:rsidRPr="00460A5B" w:rsidRDefault="00077A9E" w:rsidP="00077A9E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</w:p>
        </w:tc>
      </w:tr>
      <w:tr w:rsidR="00205FE5" w:rsidRPr="00460A5B" w:rsidTr="00205FE5">
        <w:trPr>
          <w:trHeight w:val="8319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205FE5" w:rsidRPr="00460A5B" w:rsidRDefault="00323AA7" w:rsidP="00323AA7">
            <w:pPr>
              <w:suppressAutoHyphens/>
              <w:rPr>
                <w:rFonts w:ascii="Times New Roman" w:eastAsia="Times New Roman" w:hAnsi="Times New Roman" w:cs="Times New Roman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zh-CN"/>
              </w:rPr>
              <w:drawing>
                <wp:anchor distT="0" distB="0" distL="114300" distR="114300" simplePos="0" relativeHeight="251660288" behindDoc="1" locked="1" layoutInCell="1" allowOverlap="1" wp14:anchorId="2214D771" wp14:editId="1499D5F5">
                  <wp:simplePos x="0" y="0"/>
                  <wp:positionH relativeFrom="column">
                    <wp:posOffset>-3175</wp:posOffset>
                  </wp:positionH>
                  <wp:positionV relativeFrom="page">
                    <wp:posOffset>2540</wp:posOffset>
                  </wp:positionV>
                  <wp:extent cx="932400" cy="2628000"/>
                  <wp:effectExtent l="0" t="0" r="1270" b="1270"/>
                  <wp:wrapNone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testoFiss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2400" cy="262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8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5FE5" w:rsidRPr="00460A5B" w:rsidRDefault="00205FE5" w:rsidP="00D84600">
            <w:pPr>
              <w:suppressAutoHyphens/>
              <w:snapToGrid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460A5B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Descrizione sintetica </w:t>
            </w:r>
          </w:p>
        </w:tc>
      </w:tr>
    </w:tbl>
    <w:p w:rsidR="00205FE5" w:rsidRDefault="00205FE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15FC5" w:rsidRDefault="00415FC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:rsidR="00B528E7" w:rsidRDefault="00B528E7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26932" w:rsidRDefault="00426932" w:rsidP="0042693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MONITORAGGIO E VALUTAZIONE FORMATIVA </w:t>
      </w:r>
    </w:p>
    <w:p w:rsidR="00323AA7" w:rsidRPr="00C32761" w:rsidRDefault="00323AA7" w:rsidP="0042693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277"/>
      </w:tblGrid>
      <w:tr w:rsidR="00323AA7" w:rsidTr="00323AA7">
        <w:trPr>
          <w:trHeight w:val="4269"/>
        </w:trPr>
        <w:tc>
          <w:tcPr>
            <w:tcW w:w="14277" w:type="dxa"/>
          </w:tcPr>
          <w:p w:rsidR="00323AA7" w:rsidRDefault="00323AA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690102" w:rsidRPr="00C32761" w:rsidRDefault="006901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0044D" w:rsidRPr="00C32761" w:rsidRDefault="00690102" w:rsidP="00E8168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CLASSE</w:t>
      </w:r>
      <w:r w:rsidR="00323AA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 w:rsidRPr="00C32761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077A9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C32761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C32761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C32761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C3276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DATA</w:t>
      </w:r>
      <w:r w:rsidR="00323AA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FA77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</w:p>
    <w:p w:rsidR="00077A9E" w:rsidRDefault="00077A9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0044D" w:rsidRPr="00FA77E2" w:rsidRDefault="0069010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i/>
          <w:color w:val="548DD4" w:themeColor="text2" w:themeTint="99"/>
          <w:sz w:val="24"/>
          <w:szCs w:val="24"/>
        </w:rPr>
      </w:pPr>
      <w:r w:rsidRPr="00C3276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FIRME INSEGNANTI PRESENTI </w:t>
      </w:r>
      <w:r w:rsidR="00FA77E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sectPr w:rsidR="00D0044D" w:rsidRPr="00FA77E2">
      <w:pgSz w:w="16838" w:h="11906" w:orient="landscape"/>
      <w:pgMar w:top="1134" w:right="1417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3"/>
    <w:name w:val="WW8Num5"/>
    <w:lvl w:ilvl="0">
      <w:start w:val="1"/>
      <w:numFmt w:val="bullet"/>
      <w:lvlText w:val=""/>
      <w:lvlJc w:val="left"/>
      <w:pPr>
        <w:tabs>
          <w:tab w:val="num" w:pos="208"/>
        </w:tabs>
        <w:ind w:left="928" w:hanging="360"/>
      </w:pPr>
      <w:rPr>
        <w:rFonts w:ascii="Wingdings" w:hAnsi="Wingdings" w:cs="Wingdings" w:hint="default"/>
        <w:sz w:val="16"/>
      </w:rPr>
    </w:lvl>
  </w:abstractNum>
  <w:abstractNum w:abstractNumId="1" w15:restartNumberingAfterBreak="0">
    <w:nsid w:val="0000000B"/>
    <w:multiLevelType w:val="singleLevel"/>
    <w:tmpl w:val="0000000B"/>
    <w:name w:val="WW8Num22"/>
    <w:lvl w:ilvl="0">
      <w:start w:val="1"/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sz w:val="16"/>
        <w:szCs w:val="24"/>
        <w:lang w:eastAsia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D6B"/>
    <w:rsid w:val="00016F1E"/>
    <w:rsid w:val="000262D5"/>
    <w:rsid w:val="0003691B"/>
    <w:rsid w:val="00055009"/>
    <w:rsid w:val="00077A9E"/>
    <w:rsid w:val="00090118"/>
    <w:rsid w:val="000C464B"/>
    <w:rsid w:val="000D2DC8"/>
    <w:rsid w:val="000D638A"/>
    <w:rsid w:val="000D7BEE"/>
    <w:rsid w:val="000E4CAB"/>
    <w:rsid w:val="00102281"/>
    <w:rsid w:val="00125899"/>
    <w:rsid w:val="001459AA"/>
    <w:rsid w:val="00154F6B"/>
    <w:rsid w:val="00175C8A"/>
    <w:rsid w:val="001A36BA"/>
    <w:rsid w:val="001A5BB3"/>
    <w:rsid w:val="001C41D2"/>
    <w:rsid w:val="001D0A83"/>
    <w:rsid w:val="001E721E"/>
    <w:rsid w:val="00202507"/>
    <w:rsid w:val="00205FE5"/>
    <w:rsid w:val="00225E29"/>
    <w:rsid w:val="00234896"/>
    <w:rsid w:val="00235056"/>
    <w:rsid w:val="002360F4"/>
    <w:rsid w:val="00257776"/>
    <w:rsid w:val="00270047"/>
    <w:rsid w:val="0027208E"/>
    <w:rsid w:val="00281350"/>
    <w:rsid w:val="002A2ACC"/>
    <w:rsid w:val="002A5A64"/>
    <w:rsid w:val="002C6C7D"/>
    <w:rsid w:val="00303AB4"/>
    <w:rsid w:val="00311AF4"/>
    <w:rsid w:val="00321430"/>
    <w:rsid w:val="00323AA7"/>
    <w:rsid w:val="003343A6"/>
    <w:rsid w:val="00347A84"/>
    <w:rsid w:val="00357F26"/>
    <w:rsid w:val="0036547B"/>
    <w:rsid w:val="00371ADA"/>
    <w:rsid w:val="003730FF"/>
    <w:rsid w:val="003759EF"/>
    <w:rsid w:val="00383963"/>
    <w:rsid w:val="003A240C"/>
    <w:rsid w:val="003B1CE8"/>
    <w:rsid w:val="003B4F17"/>
    <w:rsid w:val="003E396F"/>
    <w:rsid w:val="003F79F0"/>
    <w:rsid w:val="004077A5"/>
    <w:rsid w:val="00414C37"/>
    <w:rsid w:val="00415FC5"/>
    <w:rsid w:val="00417982"/>
    <w:rsid w:val="00422BD9"/>
    <w:rsid w:val="00426932"/>
    <w:rsid w:val="00460A5B"/>
    <w:rsid w:val="004718F5"/>
    <w:rsid w:val="0047193F"/>
    <w:rsid w:val="00474B83"/>
    <w:rsid w:val="00492983"/>
    <w:rsid w:val="004A7C38"/>
    <w:rsid w:val="00540F4D"/>
    <w:rsid w:val="0054629F"/>
    <w:rsid w:val="005557AB"/>
    <w:rsid w:val="0056740A"/>
    <w:rsid w:val="005720EE"/>
    <w:rsid w:val="0059138C"/>
    <w:rsid w:val="005963AB"/>
    <w:rsid w:val="00597B18"/>
    <w:rsid w:val="005A3229"/>
    <w:rsid w:val="005B0F00"/>
    <w:rsid w:val="005C1438"/>
    <w:rsid w:val="005C1C37"/>
    <w:rsid w:val="005D56ED"/>
    <w:rsid w:val="005E4576"/>
    <w:rsid w:val="005E4627"/>
    <w:rsid w:val="005E6AF8"/>
    <w:rsid w:val="00603512"/>
    <w:rsid w:val="0064047F"/>
    <w:rsid w:val="006632C2"/>
    <w:rsid w:val="00670710"/>
    <w:rsid w:val="0067197E"/>
    <w:rsid w:val="00684A05"/>
    <w:rsid w:val="0068617B"/>
    <w:rsid w:val="00690102"/>
    <w:rsid w:val="006967BD"/>
    <w:rsid w:val="006D04C1"/>
    <w:rsid w:val="006F0CB4"/>
    <w:rsid w:val="006F1A22"/>
    <w:rsid w:val="00720A52"/>
    <w:rsid w:val="00722C58"/>
    <w:rsid w:val="0074070E"/>
    <w:rsid w:val="007B0169"/>
    <w:rsid w:val="007B0BCA"/>
    <w:rsid w:val="007B795F"/>
    <w:rsid w:val="008054E2"/>
    <w:rsid w:val="00811ED6"/>
    <w:rsid w:val="008318FA"/>
    <w:rsid w:val="00840049"/>
    <w:rsid w:val="00853A58"/>
    <w:rsid w:val="008774A7"/>
    <w:rsid w:val="008809CA"/>
    <w:rsid w:val="00885339"/>
    <w:rsid w:val="008A6455"/>
    <w:rsid w:val="008B2346"/>
    <w:rsid w:val="008B56C9"/>
    <w:rsid w:val="008B659E"/>
    <w:rsid w:val="008F5F91"/>
    <w:rsid w:val="00920ACE"/>
    <w:rsid w:val="00925BEE"/>
    <w:rsid w:val="009323EB"/>
    <w:rsid w:val="009411E6"/>
    <w:rsid w:val="009472FB"/>
    <w:rsid w:val="009630CC"/>
    <w:rsid w:val="00984448"/>
    <w:rsid w:val="00985AFC"/>
    <w:rsid w:val="009A1B2B"/>
    <w:rsid w:val="009F4BEC"/>
    <w:rsid w:val="009F6379"/>
    <w:rsid w:val="00A01C87"/>
    <w:rsid w:val="00A04582"/>
    <w:rsid w:val="00A0671D"/>
    <w:rsid w:val="00A16760"/>
    <w:rsid w:val="00A436E1"/>
    <w:rsid w:val="00A75920"/>
    <w:rsid w:val="00A84A58"/>
    <w:rsid w:val="00AC0C89"/>
    <w:rsid w:val="00AC551E"/>
    <w:rsid w:val="00AE4FF3"/>
    <w:rsid w:val="00AE7C0A"/>
    <w:rsid w:val="00B048BF"/>
    <w:rsid w:val="00B11E91"/>
    <w:rsid w:val="00B14BCE"/>
    <w:rsid w:val="00B22B90"/>
    <w:rsid w:val="00B40E57"/>
    <w:rsid w:val="00B44B37"/>
    <w:rsid w:val="00B44DA1"/>
    <w:rsid w:val="00B528E7"/>
    <w:rsid w:val="00B5738E"/>
    <w:rsid w:val="00B626A2"/>
    <w:rsid w:val="00B91ED9"/>
    <w:rsid w:val="00BB05DB"/>
    <w:rsid w:val="00BB7959"/>
    <w:rsid w:val="00BC3129"/>
    <w:rsid w:val="00BC47A4"/>
    <w:rsid w:val="00BC57CC"/>
    <w:rsid w:val="00BC5B16"/>
    <w:rsid w:val="00BD028F"/>
    <w:rsid w:val="00BD5BE9"/>
    <w:rsid w:val="00C145AA"/>
    <w:rsid w:val="00C14F35"/>
    <w:rsid w:val="00C218FD"/>
    <w:rsid w:val="00C32761"/>
    <w:rsid w:val="00C408DD"/>
    <w:rsid w:val="00C52C29"/>
    <w:rsid w:val="00C53E1F"/>
    <w:rsid w:val="00C91B8C"/>
    <w:rsid w:val="00C92AAF"/>
    <w:rsid w:val="00C97C6B"/>
    <w:rsid w:val="00CA4CE0"/>
    <w:rsid w:val="00CB5A74"/>
    <w:rsid w:val="00CD46E4"/>
    <w:rsid w:val="00CF0C76"/>
    <w:rsid w:val="00D0044D"/>
    <w:rsid w:val="00D13DB5"/>
    <w:rsid w:val="00D256C7"/>
    <w:rsid w:val="00D35FC4"/>
    <w:rsid w:val="00D42425"/>
    <w:rsid w:val="00D44324"/>
    <w:rsid w:val="00D44537"/>
    <w:rsid w:val="00D9048D"/>
    <w:rsid w:val="00DC19FF"/>
    <w:rsid w:val="00DD6D09"/>
    <w:rsid w:val="00DE4C50"/>
    <w:rsid w:val="00E003A3"/>
    <w:rsid w:val="00E23465"/>
    <w:rsid w:val="00E2602D"/>
    <w:rsid w:val="00E27D88"/>
    <w:rsid w:val="00E31BD2"/>
    <w:rsid w:val="00E50DC8"/>
    <w:rsid w:val="00E51EC5"/>
    <w:rsid w:val="00E8168B"/>
    <w:rsid w:val="00EA69B2"/>
    <w:rsid w:val="00EB1DF2"/>
    <w:rsid w:val="00EB56F0"/>
    <w:rsid w:val="00EC2D6B"/>
    <w:rsid w:val="00ED3859"/>
    <w:rsid w:val="00ED3B23"/>
    <w:rsid w:val="00F00555"/>
    <w:rsid w:val="00F15EB4"/>
    <w:rsid w:val="00F33292"/>
    <w:rsid w:val="00F40AA4"/>
    <w:rsid w:val="00F437B2"/>
    <w:rsid w:val="00F55F40"/>
    <w:rsid w:val="00F7036D"/>
    <w:rsid w:val="00F765E9"/>
    <w:rsid w:val="00F85CD1"/>
    <w:rsid w:val="00F931C4"/>
    <w:rsid w:val="00FA2CCD"/>
    <w:rsid w:val="00FA77E2"/>
    <w:rsid w:val="00FC033A"/>
    <w:rsid w:val="00FE0C4A"/>
    <w:rsid w:val="00FE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22D57"/>
  <w15:docId w15:val="{A8FB2E70-DEFA-4CAE-A594-054654E5A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lang w:val="it-IT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5E6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ate\Desktop\AS%2022%2023\programmazione\modello%20programmazione%2022-2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08AC9-147B-4F4B-9956-0F003E1BD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modello programmazione 22-23.dotx</Template>
  <TotalTime>0</TotalTime>
  <Pages>19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caterina maliziola</dc:creator>
  <cp:lastModifiedBy>Maria Caterina Maliziola</cp:lastModifiedBy>
  <cp:revision>3</cp:revision>
  <dcterms:created xsi:type="dcterms:W3CDTF">2025-12-09T12:31:00Z</dcterms:created>
  <dcterms:modified xsi:type="dcterms:W3CDTF">2025-12-09T12:33:00Z</dcterms:modified>
</cp:coreProperties>
</file>